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AB3" w:rsidRDefault="004D7AB3"/>
    <w:p w:rsidR="004D7AB3" w:rsidRDefault="004D7AB3" w:rsidP="00D317A4">
      <w:pPr>
        <w:jc w:val="center"/>
        <w:rPr>
          <w:sz w:val="26"/>
          <w:szCs w:val="26"/>
        </w:rPr>
      </w:pPr>
    </w:p>
    <w:p w:rsidR="004D7AB3" w:rsidRDefault="004D7AB3" w:rsidP="00D317A4">
      <w:pPr>
        <w:jc w:val="center"/>
        <w:rPr>
          <w:sz w:val="26"/>
          <w:szCs w:val="26"/>
        </w:rPr>
      </w:pPr>
      <w:r>
        <w:rPr>
          <w:sz w:val="26"/>
          <w:szCs w:val="26"/>
        </w:rPr>
        <w:t>Количество мест для приема по каждой образовательной программе:</w:t>
      </w:r>
    </w:p>
    <w:p w:rsidR="004D7AB3" w:rsidRDefault="004D7AB3" w:rsidP="00D317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4D7AB3" w:rsidTr="00115B7C">
        <w:tc>
          <w:tcPr>
            <w:tcW w:w="3190" w:type="dxa"/>
          </w:tcPr>
          <w:p w:rsidR="004D7AB3" w:rsidRPr="00115B7C" w:rsidRDefault="004D7AB3" w:rsidP="00115B7C">
            <w:pPr>
              <w:jc w:val="center"/>
              <w:rPr>
                <w:b/>
              </w:rPr>
            </w:pPr>
            <w:r w:rsidRPr="00115B7C">
              <w:rPr>
                <w:b/>
              </w:rPr>
              <w:t>Специальность</w:t>
            </w:r>
          </w:p>
        </w:tc>
        <w:tc>
          <w:tcPr>
            <w:tcW w:w="6381" w:type="dxa"/>
            <w:gridSpan w:val="2"/>
          </w:tcPr>
          <w:p w:rsidR="004D7AB3" w:rsidRPr="00115B7C" w:rsidRDefault="004D7AB3" w:rsidP="00115B7C">
            <w:pPr>
              <w:jc w:val="center"/>
              <w:rPr>
                <w:b/>
              </w:rPr>
            </w:pPr>
            <w:r w:rsidRPr="00115B7C">
              <w:rPr>
                <w:b/>
              </w:rPr>
              <w:t>Наименование программы</w:t>
            </w:r>
          </w:p>
        </w:tc>
      </w:tr>
      <w:tr w:rsidR="004D7AB3" w:rsidTr="00115B7C">
        <w:tc>
          <w:tcPr>
            <w:tcW w:w="3190" w:type="dxa"/>
          </w:tcPr>
          <w:p w:rsidR="004D7AB3" w:rsidRDefault="004D7AB3" w:rsidP="0087445E"/>
        </w:tc>
        <w:tc>
          <w:tcPr>
            <w:tcW w:w="3190" w:type="dxa"/>
          </w:tcPr>
          <w:p w:rsidR="004D7AB3" w:rsidRDefault="004D7AB3" w:rsidP="0087445E">
            <w:r>
              <w:t>Дополнительная предпрофессиональная программа в области искусств на основе федеральных государственных требований</w:t>
            </w:r>
          </w:p>
        </w:tc>
        <w:tc>
          <w:tcPr>
            <w:tcW w:w="3191" w:type="dxa"/>
          </w:tcPr>
          <w:p w:rsidR="004D7AB3" w:rsidRDefault="004D7AB3" w:rsidP="0087445E">
            <w:r>
              <w:t xml:space="preserve">Дополнительная </w:t>
            </w:r>
          </w:p>
          <w:p w:rsidR="004D7AB3" w:rsidRDefault="004D7AB3" w:rsidP="0087445E">
            <w:r>
              <w:t>общеразвивающая</w:t>
            </w:r>
          </w:p>
          <w:p w:rsidR="004D7AB3" w:rsidRDefault="004D7AB3" w:rsidP="0087445E">
            <w:r>
              <w:t>общеобразовательная программа в области искусств</w:t>
            </w:r>
          </w:p>
        </w:tc>
      </w:tr>
      <w:tr w:rsidR="004D7AB3" w:rsidTr="002453EE">
        <w:tc>
          <w:tcPr>
            <w:tcW w:w="3190" w:type="dxa"/>
          </w:tcPr>
          <w:p w:rsidR="004D7AB3" w:rsidRDefault="004D7AB3" w:rsidP="0087445E">
            <w:r>
              <w:t>Фортепиано</w:t>
            </w:r>
          </w:p>
        </w:tc>
        <w:tc>
          <w:tcPr>
            <w:tcW w:w="3190" w:type="dxa"/>
          </w:tcPr>
          <w:p w:rsidR="004D7AB3" w:rsidRDefault="004D7AB3" w:rsidP="0087445E">
            <w:r>
              <w:t>8</w:t>
            </w:r>
          </w:p>
        </w:tc>
        <w:tc>
          <w:tcPr>
            <w:tcW w:w="3191" w:type="dxa"/>
          </w:tcPr>
          <w:p w:rsidR="004D7AB3" w:rsidRDefault="004D7AB3" w:rsidP="0087445E">
            <w:r>
              <w:t>2</w:t>
            </w:r>
          </w:p>
        </w:tc>
      </w:tr>
      <w:tr w:rsidR="004D7AB3" w:rsidTr="002453EE">
        <w:tc>
          <w:tcPr>
            <w:tcW w:w="3190" w:type="dxa"/>
          </w:tcPr>
          <w:p w:rsidR="004D7AB3" w:rsidRDefault="004D7AB3" w:rsidP="0087445E">
            <w:r>
              <w:t>Гитара</w:t>
            </w:r>
          </w:p>
        </w:tc>
        <w:tc>
          <w:tcPr>
            <w:tcW w:w="3190" w:type="dxa"/>
          </w:tcPr>
          <w:p w:rsidR="004D7AB3" w:rsidRDefault="004D7AB3" w:rsidP="0087445E">
            <w:r>
              <w:t>3</w:t>
            </w:r>
          </w:p>
        </w:tc>
        <w:tc>
          <w:tcPr>
            <w:tcW w:w="3191" w:type="dxa"/>
          </w:tcPr>
          <w:p w:rsidR="004D7AB3" w:rsidRDefault="004D7AB3" w:rsidP="0087445E">
            <w:r>
              <w:t>2</w:t>
            </w:r>
          </w:p>
        </w:tc>
      </w:tr>
      <w:tr w:rsidR="004D7AB3" w:rsidTr="002453EE">
        <w:tc>
          <w:tcPr>
            <w:tcW w:w="3190" w:type="dxa"/>
          </w:tcPr>
          <w:p w:rsidR="004D7AB3" w:rsidRDefault="004D7AB3" w:rsidP="0087445E">
            <w:r>
              <w:t>Баян/аккордеон</w:t>
            </w:r>
          </w:p>
        </w:tc>
        <w:tc>
          <w:tcPr>
            <w:tcW w:w="3190" w:type="dxa"/>
          </w:tcPr>
          <w:p w:rsidR="004D7AB3" w:rsidRDefault="004D7AB3" w:rsidP="0087445E">
            <w:r>
              <w:t>7</w:t>
            </w:r>
          </w:p>
        </w:tc>
        <w:tc>
          <w:tcPr>
            <w:tcW w:w="3191" w:type="dxa"/>
          </w:tcPr>
          <w:p w:rsidR="004D7AB3" w:rsidRDefault="004D7AB3" w:rsidP="0087445E">
            <w:r>
              <w:t>3</w:t>
            </w:r>
          </w:p>
        </w:tc>
      </w:tr>
      <w:tr w:rsidR="004D7AB3" w:rsidTr="002453EE">
        <w:tc>
          <w:tcPr>
            <w:tcW w:w="3190" w:type="dxa"/>
          </w:tcPr>
          <w:p w:rsidR="004D7AB3" w:rsidRDefault="004D7AB3" w:rsidP="0087445E">
            <w:r>
              <w:t>Домра</w:t>
            </w:r>
          </w:p>
        </w:tc>
        <w:tc>
          <w:tcPr>
            <w:tcW w:w="3190" w:type="dxa"/>
          </w:tcPr>
          <w:p w:rsidR="004D7AB3" w:rsidRDefault="004D7AB3" w:rsidP="0087445E">
            <w:r>
              <w:t>3</w:t>
            </w:r>
          </w:p>
        </w:tc>
        <w:tc>
          <w:tcPr>
            <w:tcW w:w="3191" w:type="dxa"/>
          </w:tcPr>
          <w:p w:rsidR="004D7AB3" w:rsidRDefault="004D7AB3" w:rsidP="0087445E">
            <w:r>
              <w:t>1</w:t>
            </w:r>
          </w:p>
        </w:tc>
      </w:tr>
      <w:tr w:rsidR="004D7AB3" w:rsidTr="002453EE">
        <w:tc>
          <w:tcPr>
            <w:tcW w:w="3190" w:type="dxa"/>
          </w:tcPr>
          <w:p w:rsidR="004D7AB3" w:rsidRDefault="004D7AB3" w:rsidP="0087445E">
            <w:r>
              <w:t>Гобой</w:t>
            </w:r>
          </w:p>
        </w:tc>
        <w:tc>
          <w:tcPr>
            <w:tcW w:w="3190" w:type="dxa"/>
          </w:tcPr>
          <w:p w:rsidR="004D7AB3" w:rsidRDefault="004D7AB3" w:rsidP="0087445E">
            <w:r>
              <w:t>3</w:t>
            </w:r>
          </w:p>
        </w:tc>
        <w:tc>
          <w:tcPr>
            <w:tcW w:w="3191" w:type="dxa"/>
          </w:tcPr>
          <w:p w:rsidR="004D7AB3" w:rsidRDefault="004D7AB3" w:rsidP="0087445E">
            <w:r>
              <w:t>1</w:t>
            </w:r>
          </w:p>
        </w:tc>
      </w:tr>
      <w:tr w:rsidR="004D7AB3" w:rsidTr="002453EE">
        <w:tc>
          <w:tcPr>
            <w:tcW w:w="3190" w:type="dxa"/>
          </w:tcPr>
          <w:p w:rsidR="004D7AB3" w:rsidRDefault="004D7AB3" w:rsidP="0087445E">
            <w:r>
              <w:t>Виолончель</w:t>
            </w:r>
          </w:p>
        </w:tc>
        <w:tc>
          <w:tcPr>
            <w:tcW w:w="3190" w:type="dxa"/>
          </w:tcPr>
          <w:p w:rsidR="004D7AB3" w:rsidRDefault="004D7AB3" w:rsidP="0087445E">
            <w:r>
              <w:t>3</w:t>
            </w:r>
          </w:p>
        </w:tc>
        <w:tc>
          <w:tcPr>
            <w:tcW w:w="3191" w:type="dxa"/>
          </w:tcPr>
          <w:p w:rsidR="004D7AB3" w:rsidRDefault="004D7AB3" w:rsidP="0087445E">
            <w:r>
              <w:t>1</w:t>
            </w:r>
          </w:p>
        </w:tc>
      </w:tr>
      <w:tr w:rsidR="004D7AB3" w:rsidTr="002453EE">
        <w:tc>
          <w:tcPr>
            <w:tcW w:w="3190" w:type="dxa"/>
          </w:tcPr>
          <w:p w:rsidR="004D7AB3" w:rsidRDefault="004D7AB3" w:rsidP="0087445E">
            <w:r>
              <w:t>Скрипка</w:t>
            </w:r>
          </w:p>
        </w:tc>
        <w:tc>
          <w:tcPr>
            <w:tcW w:w="3190" w:type="dxa"/>
          </w:tcPr>
          <w:p w:rsidR="004D7AB3" w:rsidRDefault="004D7AB3" w:rsidP="0087445E">
            <w:r>
              <w:t>1</w:t>
            </w:r>
          </w:p>
        </w:tc>
        <w:tc>
          <w:tcPr>
            <w:tcW w:w="3191" w:type="dxa"/>
          </w:tcPr>
          <w:p w:rsidR="004D7AB3" w:rsidRDefault="004D7AB3" w:rsidP="0087445E">
            <w:r>
              <w:t>-</w:t>
            </w:r>
          </w:p>
        </w:tc>
      </w:tr>
      <w:tr w:rsidR="004D7AB3" w:rsidTr="002453EE">
        <w:tc>
          <w:tcPr>
            <w:tcW w:w="3190" w:type="dxa"/>
          </w:tcPr>
          <w:p w:rsidR="004D7AB3" w:rsidRDefault="004D7AB3" w:rsidP="0087445E">
            <w:r>
              <w:t>Ударные инструменты</w:t>
            </w:r>
          </w:p>
        </w:tc>
        <w:tc>
          <w:tcPr>
            <w:tcW w:w="3190" w:type="dxa"/>
          </w:tcPr>
          <w:p w:rsidR="004D7AB3" w:rsidRDefault="004D7AB3" w:rsidP="0087445E">
            <w:r>
              <w:t>1</w:t>
            </w:r>
          </w:p>
        </w:tc>
        <w:tc>
          <w:tcPr>
            <w:tcW w:w="3191" w:type="dxa"/>
          </w:tcPr>
          <w:p w:rsidR="004D7AB3" w:rsidRDefault="004D7AB3" w:rsidP="0087445E">
            <w:r>
              <w:t>-</w:t>
            </w:r>
          </w:p>
        </w:tc>
      </w:tr>
      <w:tr w:rsidR="004D7AB3" w:rsidTr="002453EE">
        <w:tc>
          <w:tcPr>
            <w:tcW w:w="3190" w:type="dxa"/>
          </w:tcPr>
          <w:p w:rsidR="004D7AB3" w:rsidRDefault="004D7AB3" w:rsidP="0087445E">
            <w:r>
              <w:t>Хоровое пение</w:t>
            </w:r>
          </w:p>
        </w:tc>
        <w:tc>
          <w:tcPr>
            <w:tcW w:w="3190" w:type="dxa"/>
          </w:tcPr>
          <w:p w:rsidR="004D7AB3" w:rsidRDefault="004D7AB3" w:rsidP="0087445E">
            <w:r>
              <w:t>12</w:t>
            </w:r>
          </w:p>
        </w:tc>
        <w:tc>
          <w:tcPr>
            <w:tcW w:w="3191" w:type="dxa"/>
          </w:tcPr>
          <w:p w:rsidR="004D7AB3" w:rsidRDefault="004D7AB3" w:rsidP="0087445E">
            <w:r>
              <w:t>-</w:t>
            </w:r>
          </w:p>
        </w:tc>
      </w:tr>
      <w:tr w:rsidR="004D7AB3" w:rsidTr="002453EE">
        <w:tc>
          <w:tcPr>
            <w:tcW w:w="3190" w:type="dxa"/>
          </w:tcPr>
          <w:p w:rsidR="004D7AB3" w:rsidRDefault="004D7AB3" w:rsidP="0087445E">
            <w:r>
              <w:t>Саксофон</w:t>
            </w:r>
          </w:p>
        </w:tc>
        <w:tc>
          <w:tcPr>
            <w:tcW w:w="3190" w:type="dxa"/>
          </w:tcPr>
          <w:p w:rsidR="004D7AB3" w:rsidRDefault="004D7AB3" w:rsidP="0087445E">
            <w:r>
              <w:t>2</w:t>
            </w:r>
          </w:p>
        </w:tc>
        <w:tc>
          <w:tcPr>
            <w:tcW w:w="3191" w:type="dxa"/>
          </w:tcPr>
          <w:p w:rsidR="004D7AB3" w:rsidRDefault="004D7AB3" w:rsidP="0087445E">
            <w:r>
              <w:t>-</w:t>
            </w:r>
          </w:p>
        </w:tc>
      </w:tr>
    </w:tbl>
    <w:p w:rsidR="004D7AB3" w:rsidRDefault="004D7AB3" w:rsidP="00D317A4"/>
    <w:p w:rsidR="004D7AB3" w:rsidRDefault="004D7AB3" w:rsidP="00D317A4"/>
    <w:p w:rsidR="004D7AB3" w:rsidRDefault="004D7AB3"/>
    <w:sectPr w:rsidR="004D7AB3" w:rsidSect="000B7F1F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046"/>
    <w:multiLevelType w:val="multilevel"/>
    <w:tmpl w:val="33B2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03D1"/>
    <w:multiLevelType w:val="multilevel"/>
    <w:tmpl w:val="5442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777F8D"/>
    <w:multiLevelType w:val="hybridMultilevel"/>
    <w:tmpl w:val="2E8C10F4"/>
    <w:lvl w:ilvl="0" w:tplc="1F9295AA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243582"/>
    <w:multiLevelType w:val="multilevel"/>
    <w:tmpl w:val="E4EC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1946BC"/>
    <w:multiLevelType w:val="multilevel"/>
    <w:tmpl w:val="CF6AB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541202"/>
    <w:multiLevelType w:val="hybridMultilevel"/>
    <w:tmpl w:val="30244BF4"/>
    <w:lvl w:ilvl="0" w:tplc="1F9295AA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F07237"/>
    <w:multiLevelType w:val="hybridMultilevel"/>
    <w:tmpl w:val="0208381A"/>
    <w:lvl w:ilvl="0" w:tplc="1F9295AA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757"/>
    <w:rsid w:val="000B7F1F"/>
    <w:rsid w:val="00115B7C"/>
    <w:rsid w:val="002453EE"/>
    <w:rsid w:val="00267BBB"/>
    <w:rsid w:val="00270981"/>
    <w:rsid w:val="00284B5D"/>
    <w:rsid w:val="002E327D"/>
    <w:rsid w:val="002E619E"/>
    <w:rsid w:val="003E5D3C"/>
    <w:rsid w:val="004D7AB3"/>
    <w:rsid w:val="004E4CA3"/>
    <w:rsid w:val="00545D41"/>
    <w:rsid w:val="00546143"/>
    <w:rsid w:val="00707E3D"/>
    <w:rsid w:val="00710757"/>
    <w:rsid w:val="00720B0F"/>
    <w:rsid w:val="00762D30"/>
    <w:rsid w:val="0087445E"/>
    <w:rsid w:val="00A6635B"/>
    <w:rsid w:val="00B34C35"/>
    <w:rsid w:val="00BD0EC4"/>
    <w:rsid w:val="00BF0AF1"/>
    <w:rsid w:val="00BF39F6"/>
    <w:rsid w:val="00C92868"/>
    <w:rsid w:val="00CB7BF4"/>
    <w:rsid w:val="00CE4133"/>
    <w:rsid w:val="00D317A4"/>
    <w:rsid w:val="00DF4881"/>
    <w:rsid w:val="00E40798"/>
    <w:rsid w:val="00E814B6"/>
    <w:rsid w:val="00F134D5"/>
    <w:rsid w:val="00F31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BBB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317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69</Words>
  <Characters>394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Количество мест для приема по каждой образовательной программе:</dc:title>
  <dc:subject/>
  <dc:creator>user</dc:creator>
  <cp:keywords/>
  <dc:description/>
  <cp:lastModifiedBy>user</cp:lastModifiedBy>
  <cp:revision>3</cp:revision>
  <cp:lastPrinted>2018-03-30T11:07:00Z</cp:lastPrinted>
  <dcterms:created xsi:type="dcterms:W3CDTF">2018-04-16T10:33:00Z</dcterms:created>
  <dcterms:modified xsi:type="dcterms:W3CDTF">2018-04-19T06:15:00Z</dcterms:modified>
</cp:coreProperties>
</file>